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C44" w:rsidRDefault="00CB5C44" w:rsidP="001B7F33">
      <w:r>
        <w:t>DD Month YYYY</w:t>
      </w:r>
    </w:p>
    <w:p w:rsidR="00CB5C44" w:rsidRDefault="00CB5C44" w:rsidP="00CB5C44">
      <w:pPr>
        <w:spacing w:line="240" w:lineRule="auto"/>
      </w:pPr>
      <w:r>
        <w:t>Name</w:t>
      </w:r>
      <w:r>
        <w:br/>
      </w:r>
      <w:r w:rsidR="00F07399">
        <w:t>Chief Operating Officer</w:t>
      </w:r>
      <w:r>
        <w:br/>
        <w:t>Company</w:t>
      </w:r>
      <w:r>
        <w:br/>
      </w:r>
      <w:r w:rsidR="00F07399">
        <w:t>Email address</w:t>
      </w:r>
    </w:p>
    <w:p w:rsidR="00F07399" w:rsidRDefault="00F07399" w:rsidP="00F07399">
      <w:pPr>
        <w:jc w:val="center"/>
        <w:rPr>
          <w:b/>
          <w:bCs/>
          <w:sz w:val="24"/>
        </w:rPr>
      </w:pPr>
      <w:r w:rsidRPr="00F07399">
        <w:rPr>
          <w:b/>
          <w:bCs/>
          <w:sz w:val="24"/>
        </w:rPr>
        <w:t>Letter of support for scholarship extension request – (Scholar Name)</w:t>
      </w:r>
    </w:p>
    <w:p w:rsidR="00CB5C44" w:rsidRDefault="00CB5C44" w:rsidP="00F07399">
      <w:r>
        <w:t>Dear</w:t>
      </w:r>
    </w:p>
    <w:p w:rsidR="00F07399" w:rsidRDefault="00F07399" w:rsidP="00F07399">
      <w:r>
        <w:t>As the chair of the supervisory panel for Sir Roland Wilson/Pat Turner scholarship holder (scholar name), I am writing to support their request for an extension to their scholarship period until [insert date].</w:t>
      </w:r>
    </w:p>
    <w:p w:rsidR="00F07399" w:rsidRDefault="00F07399" w:rsidP="00F07399">
      <w:r>
        <w:t>[Provide 1-2 paragraphs briefly outlining progress to date and the specific reasons for the extension request]</w:t>
      </w:r>
    </w:p>
    <w:p w:rsidR="00F07399" w:rsidRDefault="00F07399" w:rsidP="00F07399">
      <w:r>
        <w:t>I support (scholar name) request for an extension of [number of] months to allow them to complete the following PhD milestones before returning to work:</w:t>
      </w:r>
    </w:p>
    <w:tbl>
      <w:tblPr>
        <w:tblStyle w:val="ANUrowcolumnheader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1: Table title"/>
        <w:tblDescription w:val="Description of table content"/>
      </w:tblPr>
      <w:tblGrid>
        <w:gridCol w:w="3119"/>
        <w:gridCol w:w="5776"/>
      </w:tblGrid>
      <w:tr w:rsidR="00F07399" w:rsidTr="00F073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pct"/>
            <w:tcBorders>
              <w:bottom w:val="single" w:sz="2" w:space="0" w:color="auto"/>
            </w:tcBorders>
            <w:shd w:val="clear" w:color="auto" w:fill="F5EDDE"/>
          </w:tcPr>
          <w:p w:rsidR="00F07399" w:rsidRPr="00F07399" w:rsidRDefault="00F07399" w:rsidP="00F60F4A">
            <w:pPr>
              <w:spacing w:before="0" w:line="240" w:lineRule="auto"/>
              <w:rPr>
                <w:bCs/>
              </w:rPr>
            </w:pPr>
            <w:r>
              <w:rPr>
                <w:bCs/>
              </w:rPr>
              <w:t>PhD milestone</w:t>
            </w:r>
          </w:p>
        </w:tc>
        <w:tc>
          <w:tcPr>
            <w:tcW w:w="3247" w:type="pct"/>
            <w:tcBorders>
              <w:bottom w:val="single" w:sz="2" w:space="0" w:color="auto"/>
            </w:tcBorders>
            <w:shd w:val="clear" w:color="auto" w:fill="F5EDDE"/>
          </w:tcPr>
          <w:p w:rsidR="00F07399" w:rsidRDefault="00F07399" w:rsidP="00F60F4A">
            <w:pPr>
              <w:spacing w:before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Timeframe</w:t>
            </w:r>
          </w:p>
        </w:tc>
      </w:tr>
      <w:tr w:rsidR="00F07399" w:rsidTr="00F60F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pct"/>
            <w:tcBorders>
              <w:bottom w:val="single" w:sz="2" w:space="0" w:color="auto"/>
            </w:tcBorders>
            <w:shd w:val="clear" w:color="auto" w:fill="auto"/>
          </w:tcPr>
          <w:p w:rsidR="00F07399" w:rsidRPr="00F07399" w:rsidRDefault="00F07399" w:rsidP="00F60F4A">
            <w:pPr>
              <w:spacing w:before="0" w:line="240" w:lineRule="auto"/>
              <w:rPr>
                <w:b w:val="0"/>
                <w:bCs/>
              </w:rPr>
            </w:pPr>
          </w:p>
        </w:tc>
        <w:tc>
          <w:tcPr>
            <w:tcW w:w="3247" w:type="pct"/>
            <w:tcBorders>
              <w:bottom w:val="single" w:sz="2" w:space="0" w:color="auto"/>
            </w:tcBorders>
            <w:shd w:val="clear" w:color="auto" w:fill="auto"/>
          </w:tcPr>
          <w:p w:rsidR="00F07399" w:rsidRPr="00F07399" w:rsidRDefault="00F07399" w:rsidP="00F60F4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7399" w:rsidTr="00F60F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pct"/>
            <w:tcBorders>
              <w:bottom w:val="single" w:sz="2" w:space="0" w:color="auto"/>
            </w:tcBorders>
            <w:shd w:val="clear" w:color="auto" w:fill="auto"/>
          </w:tcPr>
          <w:p w:rsidR="00F07399" w:rsidRPr="00F07399" w:rsidRDefault="00F07399" w:rsidP="00F60F4A">
            <w:pPr>
              <w:spacing w:before="0" w:line="240" w:lineRule="auto"/>
              <w:rPr>
                <w:b w:val="0"/>
                <w:bCs/>
              </w:rPr>
            </w:pPr>
          </w:p>
        </w:tc>
        <w:tc>
          <w:tcPr>
            <w:tcW w:w="3247" w:type="pct"/>
            <w:tcBorders>
              <w:bottom w:val="single" w:sz="2" w:space="0" w:color="auto"/>
            </w:tcBorders>
            <w:shd w:val="clear" w:color="auto" w:fill="auto"/>
          </w:tcPr>
          <w:p w:rsidR="00F07399" w:rsidRPr="00F07399" w:rsidRDefault="00F07399" w:rsidP="00F60F4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7399" w:rsidTr="00F60F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pct"/>
            <w:shd w:val="clear" w:color="auto" w:fill="auto"/>
          </w:tcPr>
          <w:p w:rsidR="00F07399" w:rsidRPr="00F07399" w:rsidRDefault="00F07399" w:rsidP="00F60F4A">
            <w:pPr>
              <w:spacing w:before="0" w:line="240" w:lineRule="auto"/>
              <w:rPr>
                <w:b w:val="0"/>
                <w:bCs/>
              </w:rPr>
            </w:pPr>
          </w:p>
        </w:tc>
        <w:tc>
          <w:tcPr>
            <w:tcW w:w="3247" w:type="pct"/>
            <w:shd w:val="clear" w:color="auto" w:fill="auto"/>
          </w:tcPr>
          <w:p w:rsidR="00F07399" w:rsidRPr="00F07399" w:rsidRDefault="00F07399" w:rsidP="00F60F4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7399" w:rsidTr="00F60F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pct"/>
            <w:shd w:val="clear" w:color="auto" w:fill="auto"/>
          </w:tcPr>
          <w:p w:rsidR="00F07399" w:rsidRPr="00F07399" w:rsidRDefault="00F07399" w:rsidP="00F60F4A">
            <w:pPr>
              <w:spacing w:before="0" w:line="240" w:lineRule="auto"/>
              <w:rPr>
                <w:b w:val="0"/>
                <w:bCs/>
              </w:rPr>
            </w:pPr>
          </w:p>
        </w:tc>
        <w:tc>
          <w:tcPr>
            <w:tcW w:w="3247" w:type="pct"/>
            <w:shd w:val="clear" w:color="auto" w:fill="auto"/>
          </w:tcPr>
          <w:p w:rsidR="00F07399" w:rsidRPr="00F07399" w:rsidRDefault="00F07399" w:rsidP="00F60F4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7399" w:rsidTr="00F60F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pct"/>
            <w:shd w:val="clear" w:color="auto" w:fill="auto"/>
          </w:tcPr>
          <w:p w:rsidR="00F07399" w:rsidRPr="003974AE" w:rsidRDefault="00F07399" w:rsidP="00F07399">
            <w:pPr>
              <w:spacing w:before="0" w:line="240" w:lineRule="auto"/>
              <w:rPr>
                <w:bCs/>
              </w:rPr>
            </w:pPr>
            <w:r>
              <w:rPr>
                <w:bCs/>
              </w:rPr>
              <w:t>Thesis submission</w:t>
            </w:r>
          </w:p>
        </w:tc>
        <w:tc>
          <w:tcPr>
            <w:tcW w:w="3247" w:type="pct"/>
            <w:shd w:val="clear" w:color="auto" w:fill="auto"/>
          </w:tcPr>
          <w:p w:rsidR="00F07399" w:rsidRDefault="00F07399" w:rsidP="00F60F4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F07399" w:rsidRDefault="00F07399" w:rsidP="00F07399"/>
    <w:p w:rsidR="00CB5C44" w:rsidRDefault="00CB5C44" w:rsidP="00CB5C44">
      <w:r>
        <w:t>Sincerely</w:t>
      </w:r>
    </w:p>
    <w:p w:rsidR="00767DE2" w:rsidRPr="00CB5C44" w:rsidRDefault="00CB5C44" w:rsidP="0029038A">
      <w:r>
        <w:t>Name</w:t>
      </w:r>
      <w:r>
        <w:br/>
        <w:t>Position</w:t>
      </w:r>
      <w:r w:rsidR="00D20FC8">
        <w:t xml:space="preserve"> </w:t>
      </w:r>
      <w:bookmarkStart w:id="0" w:name="_GoBack"/>
      <w:bookmarkEnd w:id="0"/>
    </w:p>
    <w:sectPr w:rsidR="00767DE2" w:rsidRPr="00CB5C44" w:rsidSect="00130B7D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701" w:right="1134" w:bottom="2019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0C3" w:rsidRDefault="00B120C3" w:rsidP="003B695F">
      <w:pPr>
        <w:spacing w:before="0" w:line="240" w:lineRule="auto"/>
      </w:pPr>
      <w:r>
        <w:separator/>
      </w:r>
    </w:p>
  </w:endnote>
  <w:endnote w:type="continuationSeparator" w:id="0">
    <w:p w:rsidR="00B120C3" w:rsidRDefault="00B120C3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ublic Sans Light">
    <w:altName w:val="Public Sans Light"/>
    <w:panose1 w:val="00000400000000000000"/>
    <w:charset w:val="00"/>
    <w:family w:val="auto"/>
    <w:pitch w:val="variable"/>
    <w:sig w:usb0="20000007" w:usb1="00000000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59E" w:rsidRDefault="0029038A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52259E">
          <w:rPr>
            <w:rStyle w:val="PageNumber"/>
          </w:rPr>
          <w:fldChar w:fldCharType="begin"/>
        </w:r>
        <w:r w:rsidR="0052259E">
          <w:rPr>
            <w:rStyle w:val="PageNumber"/>
          </w:rPr>
          <w:instrText xml:space="preserve"> PAGE </w:instrText>
        </w:r>
        <w:r w:rsidR="0052259E"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 w:rsidR="0052259E">
          <w:rPr>
            <w:rStyle w:val="PageNumber"/>
          </w:rPr>
          <w:fldChar w:fldCharType="end"/>
        </w:r>
      </w:sdtContent>
    </w:sdt>
  </w:p>
  <w:p w:rsidR="0052259E" w:rsidRPr="00A84387" w:rsidRDefault="00767DE2" w:rsidP="00A84387">
    <w:pPr>
      <w:pStyle w:val="Footer"/>
      <w:spacing w:before="40"/>
      <w:rPr>
        <w:sz w:val="20"/>
        <w:szCs w:val="20"/>
      </w:rPr>
    </w:pPr>
    <w:r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D0F799C" wp14:editId="65B937C1">
              <wp:simplePos x="0" y="0"/>
              <wp:positionH relativeFrom="column">
                <wp:posOffset>4570730</wp:posOffset>
              </wp:positionH>
              <wp:positionV relativeFrom="paragraph">
                <wp:posOffset>186690</wp:posOffset>
              </wp:positionV>
              <wp:extent cx="1101600" cy="144000"/>
              <wp:effectExtent l="0" t="0" r="381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600" cy="14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67DE2" w:rsidRDefault="00767DE2" w:rsidP="00767DE2">
                          <w:pPr>
                            <w:pStyle w:val="Footer"/>
                            <w:spacing w:before="40"/>
                          </w:pPr>
                          <w:r w:rsidRPr="00107B3B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>CRICOS Provider #00120C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F799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59.9pt;margin-top:14.7pt;width:86.75pt;height:1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" filled="f" stroked="f" strokeweight=".5pt">
              <v:textbox inset="0,0,0,0">
                <w:txbxContent>
                  <w:p w:rsidR="00767DE2" w:rsidRDefault="00767DE2" w:rsidP="00767DE2">
                    <w:pPr>
                      <w:pStyle w:val="Footer"/>
                      <w:spacing w:before="40"/>
                    </w:pPr>
                    <w:r w:rsidRPr="00107B3B">
                      <w:rPr>
                        <w:color w:val="A6A6A6" w:themeColor="background2" w:themeShade="A6"/>
                        <w:sz w:val="14"/>
                        <w:szCs w:val="14"/>
                      </w:rPr>
                      <w:t>CRICOS Provider #00120C</w:t>
                    </w:r>
                  </w:p>
                </w:txbxContent>
              </v:textbox>
            </v:shape>
          </w:pict>
        </mc:Fallback>
      </mc:AlternateContent>
    </w:r>
    <w:r w:rsidR="00F11EA2" w:rsidRPr="00A84387">
      <w:rPr>
        <w:sz w:val="20"/>
        <w:szCs w:val="20"/>
      </w:rPr>
      <w:t>The Australian National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59E" w:rsidRPr="00256236" w:rsidRDefault="0052259E" w:rsidP="00A84387">
    <w:pPr>
      <w:pStyle w:val="Footer"/>
      <w:tabs>
        <w:tab w:val="clear" w:pos="3969"/>
        <w:tab w:val="left" w:pos="3686"/>
      </w:tabs>
      <w:spacing w:before="0"/>
      <w:rPr>
        <w:sz w:val="20"/>
        <w:szCs w:val="20"/>
      </w:rPr>
    </w:pPr>
    <w:r w:rsidRPr="00256236">
      <w:rPr>
        <w:sz w:val="20"/>
        <w:szCs w:val="20"/>
      </w:rPr>
      <w:t>Address / Building Details</w:t>
    </w:r>
    <w:r w:rsidRPr="00256236">
      <w:rPr>
        <w:sz w:val="20"/>
        <w:szCs w:val="20"/>
      </w:rPr>
      <w:tab/>
      <w:t>Canberra 2600, ACT Australia</w:t>
    </w:r>
  </w:p>
  <w:p w:rsidR="00926827" w:rsidRDefault="0052259E" w:rsidP="00A84387">
    <w:pPr>
      <w:pStyle w:val="Footer"/>
      <w:tabs>
        <w:tab w:val="clear" w:pos="3969"/>
        <w:tab w:val="left" w:pos="3686"/>
      </w:tabs>
      <w:spacing w:before="0"/>
      <w:rPr>
        <w:sz w:val="20"/>
        <w:szCs w:val="20"/>
      </w:rPr>
    </w:pPr>
    <w:r w:rsidRPr="00256236">
      <w:rPr>
        <w:sz w:val="20"/>
        <w:szCs w:val="20"/>
      </w:rPr>
      <w:t>The Australian National University</w:t>
    </w:r>
    <w:r w:rsidRPr="00256236">
      <w:rPr>
        <w:sz w:val="20"/>
        <w:szCs w:val="20"/>
      </w:rPr>
      <w:tab/>
    </w:r>
  </w:p>
  <w:p w:rsidR="00926827" w:rsidRDefault="00926827" w:rsidP="00A84387">
    <w:pPr>
      <w:pStyle w:val="Footer"/>
      <w:tabs>
        <w:tab w:val="clear" w:pos="3969"/>
        <w:tab w:val="left" w:pos="3686"/>
      </w:tabs>
      <w:spacing w:before="0"/>
      <w:rPr>
        <w:sz w:val="20"/>
        <w:szCs w:val="20"/>
      </w:rPr>
    </w:pPr>
  </w:p>
  <w:p w:rsidR="00926827" w:rsidRDefault="00926827" w:rsidP="00A84387">
    <w:pPr>
      <w:pStyle w:val="Footer"/>
      <w:tabs>
        <w:tab w:val="clear" w:pos="3969"/>
        <w:tab w:val="left" w:pos="3686"/>
      </w:tabs>
      <w:spacing w:before="0"/>
      <w:rPr>
        <w:rFonts w:eastAsia="Times New Roman" w:cs="Times New Roman"/>
        <w:color w:val="242424"/>
        <w:sz w:val="14"/>
        <w:szCs w:val="14"/>
        <w:lang w:eastAsia="en-GB"/>
      </w:rPr>
    </w:pPr>
    <w:r w:rsidRPr="002A1D56">
      <w:rPr>
        <w:rFonts w:eastAsia="Times New Roman" w:cs="Times New Roman"/>
        <w:color w:val="242424"/>
        <w:sz w:val="14"/>
        <w:szCs w:val="14"/>
        <w:lang w:eastAsia="en-GB"/>
      </w:rPr>
      <w:t xml:space="preserve">TEQSA Provider ID: PRV12002 (Australian University) </w:t>
    </w:r>
  </w:p>
  <w:p w:rsidR="0052259E" w:rsidRDefault="00926827" w:rsidP="00A84387">
    <w:pPr>
      <w:pStyle w:val="Footer"/>
      <w:tabs>
        <w:tab w:val="clear" w:pos="3969"/>
        <w:tab w:val="left" w:pos="3686"/>
      </w:tabs>
      <w:spacing w:before="0"/>
    </w:pPr>
    <w:r w:rsidRPr="002A1D56">
      <w:rPr>
        <w:rFonts w:eastAsia="Times New Roman" w:cs="Times New Roman"/>
        <w:color w:val="242424"/>
        <w:sz w:val="14"/>
        <w:szCs w:val="14"/>
        <w:lang w:eastAsia="en-GB"/>
      </w:rPr>
      <w:t>CRICOS Provider Code: 00120C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0C3" w:rsidRDefault="00B120C3" w:rsidP="003B695F">
      <w:pPr>
        <w:spacing w:before="0" w:line="240" w:lineRule="auto"/>
      </w:pPr>
      <w:r>
        <w:separator/>
      </w:r>
    </w:p>
  </w:footnote>
  <w:footnote w:type="continuationSeparator" w:id="0">
    <w:p w:rsidR="00B120C3" w:rsidRDefault="00B120C3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1B3CA441" wp14:editId="007614FA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469" w:rsidRPr="002C3073" w:rsidRDefault="002C21F8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D9CC381" wp14:editId="5204DDEA">
              <wp:simplePos x="0" y="0"/>
              <wp:positionH relativeFrom="column">
                <wp:posOffset>4468495</wp:posOffset>
              </wp:positionH>
              <wp:positionV relativeFrom="page">
                <wp:posOffset>373380</wp:posOffset>
              </wp:positionV>
              <wp:extent cx="1521460" cy="1568450"/>
              <wp:effectExtent l="0" t="0" r="0" b="6350"/>
              <wp:wrapTopAndBottom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1460" cy="156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D5835" w:rsidRPr="006D5835" w:rsidRDefault="00B120C3" w:rsidP="00A34505">
                          <w:pPr>
                            <w:spacing w:before="60" w:line="240" w:lineRule="auto"/>
                            <w:rPr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Cs w:val="20"/>
                              <w:lang w:val="en-US"/>
                            </w:rPr>
                            <w:t>Supervisor name</w:t>
                          </w:r>
                          <w:r w:rsidR="006D5835" w:rsidRPr="006D5835">
                            <w:rPr>
                              <w:szCs w:val="20"/>
                              <w:lang w:val="en-US"/>
                            </w:rPr>
                            <w:br/>
                            <w:t>Position</w:t>
                          </w:r>
                        </w:p>
                        <w:p w:rsidR="006D5835" w:rsidRPr="006D5835" w:rsidRDefault="006D5835" w:rsidP="006D5835">
                          <w:pPr>
                            <w:spacing w:before="60" w:line="240" w:lineRule="auto"/>
                            <w:rPr>
                              <w:szCs w:val="20"/>
                              <w:lang w:val="en-US"/>
                            </w:rPr>
                          </w:pPr>
                          <w:r w:rsidRPr="006D5835">
                            <w:rPr>
                              <w:szCs w:val="20"/>
                              <w:lang w:val="en-US"/>
                            </w:rPr>
                            <w:t>Dept / College</w:t>
                          </w:r>
                        </w:p>
                        <w:p w:rsidR="005C1F1A" w:rsidRPr="006D5835" w:rsidRDefault="006D5835" w:rsidP="006D5835">
                          <w:pPr>
                            <w:spacing w:before="60" w:line="240" w:lineRule="auto"/>
                            <w:rPr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Cs w:val="20"/>
                              <w:lang w:val="en-US"/>
                            </w:rPr>
                            <w:t>+61 2 6125 XXXX</w:t>
                          </w:r>
                          <w:r>
                            <w:rPr>
                              <w:szCs w:val="20"/>
                              <w:lang w:val="en-US"/>
                            </w:rPr>
                            <w:br/>
                          </w:r>
                          <w:hyperlink r:id="rId1" w:history="1">
                            <w:r w:rsidR="005C1F1A" w:rsidRPr="002D0A1D">
                              <w:rPr>
                                <w:rStyle w:val="Hyperlink"/>
                                <w:szCs w:val="20"/>
                                <w:lang w:val="en-US"/>
                              </w:rPr>
                              <w:t>name@anu.edu.au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43200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CC381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351.85pt;margin-top:29.4pt;width:119.8pt;height:123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" filled="f" stroked="f" strokeweight=".5pt">
              <v:textbox inset="0,12mm,,0">
                <w:txbxContent>
                  <w:p w:rsidR="006D5835" w:rsidRPr="006D5835" w:rsidRDefault="00B120C3" w:rsidP="00A34505">
                    <w:pPr>
                      <w:spacing w:before="60" w:line="240" w:lineRule="auto"/>
                      <w:rPr>
                        <w:szCs w:val="20"/>
                        <w:lang w:val="en-US"/>
                      </w:rPr>
                    </w:pPr>
                    <w:r>
                      <w:rPr>
                        <w:szCs w:val="20"/>
                        <w:lang w:val="en-US"/>
                      </w:rPr>
                      <w:t>Supervisor name</w:t>
                    </w:r>
                    <w:r w:rsidR="006D5835" w:rsidRPr="006D5835">
                      <w:rPr>
                        <w:szCs w:val="20"/>
                        <w:lang w:val="en-US"/>
                      </w:rPr>
                      <w:br/>
                      <w:t>Position</w:t>
                    </w:r>
                  </w:p>
                  <w:p w:rsidR="006D5835" w:rsidRPr="006D5835" w:rsidRDefault="006D5835" w:rsidP="006D5835">
                    <w:pPr>
                      <w:spacing w:before="60" w:line="240" w:lineRule="auto"/>
                      <w:rPr>
                        <w:szCs w:val="20"/>
                        <w:lang w:val="en-US"/>
                      </w:rPr>
                    </w:pPr>
                    <w:r w:rsidRPr="006D5835">
                      <w:rPr>
                        <w:szCs w:val="20"/>
                        <w:lang w:val="en-US"/>
                      </w:rPr>
                      <w:t>Dept / College</w:t>
                    </w:r>
                  </w:p>
                  <w:p w:rsidR="005C1F1A" w:rsidRPr="006D5835" w:rsidRDefault="006D5835" w:rsidP="006D5835">
                    <w:pPr>
                      <w:spacing w:before="60" w:line="240" w:lineRule="auto"/>
                      <w:rPr>
                        <w:szCs w:val="20"/>
                        <w:lang w:val="en-US"/>
                      </w:rPr>
                    </w:pPr>
                    <w:r>
                      <w:rPr>
                        <w:szCs w:val="20"/>
                        <w:lang w:val="en-US"/>
                      </w:rPr>
                      <w:t>+61 2 6125 XXXX</w:t>
                    </w:r>
                    <w:r>
                      <w:rPr>
                        <w:szCs w:val="20"/>
                        <w:lang w:val="en-US"/>
                      </w:rPr>
                      <w:br/>
                    </w:r>
                    <w:hyperlink r:id="rId2" w:history="1">
                      <w:r w:rsidR="005C1F1A" w:rsidRPr="002D0A1D">
                        <w:rPr>
                          <w:rStyle w:val="Hyperlink"/>
                          <w:szCs w:val="20"/>
                          <w:lang w:val="en-US"/>
                        </w:rPr>
                        <w:t>name@anu.edu.au</w:t>
                      </w:r>
                    </w:hyperlink>
                  </w:p>
                </w:txbxContent>
              </v:textbox>
              <w10:wrap type="topAndBottom" anchory="page"/>
            </v:shape>
          </w:pict>
        </mc:Fallback>
      </mc:AlternateContent>
    </w:r>
    <w:r w:rsidR="006D5835" w:rsidRPr="00085792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1FC240BD" wp14:editId="7A3A4742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Cs w:val="20"/>
        <w:lang w:val="en-US"/>
      </w:rPr>
      <w:softHyphen/>
    </w:r>
    <w:r>
      <w:rPr>
        <w:szCs w:val="20"/>
        <w:lang w:val="en-US"/>
      </w:rPr>
      <w:softHyphen/>
    </w:r>
    <w:r>
      <w:rPr>
        <w:szCs w:val="20"/>
        <w:lang w:val="en-US"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0C3"/>
    <w:rsid w:val="0001036C"/>
    <w:rsid w:val="00017C77"/>
    <w:rsid w:val="000510F3"/>
    <w:rsid w:val="0006646D"/>
    <w:rsid w:val="00085792"/>
    <w:rsid w:val="000B5187"/>
    <w:rsid w:val="000D14B3"/>
    <w:rsid w:val="000D505B"/>
    <w:rsid w:val="000D74BB"/>
    <w:rsid w:val="00130B7D"/>
    <w:rsid w:val="001525FB"/>
    <w:rsid w:val="001B7F33"/>
    <w:rsid w:val="001C4FE9"/>
    <w:rsid w:val="002000AD"/>
    <w:rsid w:val="00256236"/>
    <w:rsid w:val="00270244"/>
    <w:rsid w:val="0027791E"/>
    <w:rsid w:val="0029038A"/>
    <w:rsid w:val="002954A0"/>
    <w:rsid w:val="002B1CEA"/>
    <w:rsid w:val="002C21F8"/>
    <w:rsid w:val="002C3073"/>
    <w:rsid w:val="002E0336"/>
    <w:rsid w:val="00307469"/>
    <w:rsid w:val="00332E79"/>
    <w:rsid w:val="0034495B"/>
    <w:rsid w:val="003572CC"/>
    <w:rsid w:val="003A707E"/>
    <w:rsid w:val="003B695F"/>
    <w:rsid w:val="003C2175"/>
    <w:rsid w:val="003F797E"/>
    <w:rsid w:val="003F7B45"/>
    <w:rsid w:val="00413CD7"/>
    <w:rsid w:val="0041543B"/>
    <w:rsid w:val="00440B9D"/>
    <w:rsid w:val="00471BDB"/>
    <w:rsid w:val="00476E4C"/>
    <w:rsid w:val="00492BA9"/>
    <w:rsid w:val="004A5996"/>
    <w:rsid w:val="004C7885"/>
    <w:rsid w:val="004D126C"/>
    <w:rsid w:val="005135DB"/>
    <w:rsid w:val="0052259E"/>
    <w:rsid w:val="00554296"/>
    <w:rsid w:val="0056042B"/>
    <w:rsid w:val="005831AA"/>
    <w:rsid w:val="00590220"/>
    <w:rsid w:val="005B361A"/>
    <w:rsid w:val="005C1F1A"/>
    <w:rsid w:val="005C4590"/>
    <w:rsid w:val="006258E6"/>
    <w:rsid w:val="0068090F"/>
    <w:rsid w:val="006A3720"/>
    <w:rsid w:val="006B25A8"/>
    <w:rsid w:val="006C17E1"/>
    <w:rsid w:val="006D5835"/>
    <w:rsid w:val="00700E73"/>
    <w:rsid w:val="00721968"/>
    <w:rsid w:val="00731518"/>
    <w:rsid w:val="00740552"/>
    <w:rsid w:val="00755BA5"/>
    <w:rsid w:val="00760A52"/>
    <w:rsid w:val="00767DE2"/>
    <w:rsid w:val="007772EA"/>
    <w:rsid w:val="00794D3D"/>
    <w:rsid w:val="007E4731"/>
    <w:rsid w:val="00810F47"/>
    <w:rsid w:val="00820D02"/>
    <w:rsid w:val="00824E72"/>
    <w:rsid w:val="00862800"/>
    <w:rsid w:val="00871D59"/>
    <w:rsid w:val="008E0FBF"/>
    <w:rsid w:val="00915B8B"/>
    <w:rsid w:val="00926827"/>
    <w:rsid w:val="00961CDE"/>
    <w:rsid w:val="00964C96"/>
    <w:rsid w:val="00992962"/>
    <w:rsid w:val="009D1C3C"/>
    <w:rsid w:val="009E1207"/>
    <w:rsid w:val="009F4E83"/>
    <w:rsid w:val="00A04A35"/>
    <w:rsid w:val="00A16B65"/>
    <w:rsid w:val="00A34505"/>
    <w:rsid w:val="00A4590B"/>
    <w:rsid w:val="00A55CAF"/>
    <w:rsid w:val="00A84387"/>
    <w:rsid w:val="00AA27DC"/>
    <w:rsid w:val="00AB45F8"/>
    <w:rsid w:val="00B120C3"/>
    <w:rsid w:val="00B35402"/>
    <w:rsid w:val="00B4020D"/>
    <w:rsid w:val="00B51469"/>
    <w:rsid w:val="00B64C5B"/>
    <w:rsid w:val="00B81476"/>
    <w:rsid w:val="00B83585"/>
    <w:rsid w:val="00B87AF9"/>
    <w:rsid w:val="00BB090D"/>
    <w:rsid w:val="00BC6C9C"/>
    <w:rsid w:val="00BD31E0"/>
    <w:rsid w:val="00BE120E"/>
    <w:rsid w:val="00BE6A4C"/>
    <w:rsid w:val="00C55BE2"/>
    <w:rsid w:val="00CB040A"/>
    <w:rsid w:val="00CB5C44"/>
    <w:rsid w:val="00CF37F6"/>
    <w:rsid w:val="00D065F4"/>
    <w:rsid w:val="00D11A1A"/>
    <w:rsid w:val="00D20FC8"/>
    <w:rsid w:val="00D306BE"/>
    <w:rsid w:val="00D3209A"/>
    <w:rsid w:val="00D4526C"/>
    <w:rsid w:val="00D65EC8"/>
    <w:rsid w:val="00D74282"/>
    <w:rsid w:val="00D91BFF"/>
    <w:rsid w:val="00D97101"/>
    <w:rsid w:val="00DB0B07"/>
    <w:rsid w:val="00DE2C7B"/>
    <w:rsid w:val="00E07FD0"/>
    <w:rsid w:val="00E569AD"/>
    <w:rsid w:val="00E65343"/>
    <w:rsid w:val="00E81E4F"/>
    <w:rsid w:val="00EC440F"/>
    <w:rsid w:val="00EE3C1B"/>
    <w:rsid w:val="00EE6BC5"/>
    <w:rsid w:val="00F001F2"/>
    <w:rsid w:val="00F07399"/>
    <w:rsid w:val="00F11EA2"/>
    <w:rsid w:val="00F33442"/>
    <w:rsid w:val="00F40749"/>
    <w:rsid w:val="00F5613C"/>
    <w:rsid w:val="00F65C26"/>
    <w:rsid w:val="00F71EB3"/>
    <w:rsid w:val="00FA64EF"/>
    <w:rsid w:val="00FB28AD"/>
    <w:rsid w:val="00FB2D9E"/>
    <w:rsid w:val="00FE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4607AD"/>
  <w15:chartTrackingRefBased/>
  <w15:docId w15:val="{7F81D4D3-2A85-4601-B3F8-A61AA18D5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40F"/>
    <w:pPr>
      <w:spacing w:before="240" w:line="36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1D59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3C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3C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E830E" w:themeColor="accen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3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3C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3C1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C1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  <w:spacing w:before="120"/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820D02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71D59"/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3C1B"/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3C1B"/>
    <w:rPr>
      <w:rFonts w:asciiTheme="majorHAnsi" w:eastAsiaTheme="majorEastAsia" w:hAnsiTheme="majorHAnsi" w:cstheme="majorBidi"/>
      <w:color w:val="BE830E" w:themeColor="accen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71D59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spacing w:before="120"/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table" w:customStyle="1" w:styleId="ANUrowcolumnheader">
    <w:name w:val="ANU row/column header"/>
    <w:basedOn w:val="TableNormal"/>
    <w:uiPriority w:val="99"/>
    <w:rsid w:val="00F07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mailto:name@anu.edu.au" TargetMode="External"/><Relationship Id="rId1" Type="http://schemas.openxmlformats.org/officeDocument/2006/relationships/hyperlink" Target="mailto:name@anu.edu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Finance%20&amp;%20Admin\Templates\2023%20ANU%20templates\Word-Letter%20Template%202023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0e2885-58e1-4e94-9dc7-f83158e7ef28" xsi:nil="true"/>
    <lcf76f155ced4ddcb4097134ff3c332f xmlns="547bcf80-8b1b-4511-8412-f7f9903bb3a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BF4FF36C90E469D9A7A61F92EC84F" ma:contentTypeVersion="15" ma:contentTypeDescription="Create a new document." ma:contentTypeScope="" ma:versionID="887fe2a71a6aa2a53ef240c44001d36e">
  <xsd:schema xmlns:xsd="http://www.w3.org/2001/XMLSchema" xmlns:xs="http://www.w3.org/2001/XMLSchema" xmlns:p="http://schemas.microsoft.com/office/2006/metadata/properties" xmlns:ns2="547bcf80-8b1b-4511-8412-f7f9903bb3a9" xmlns:ns3="c30e2885-58e1-4e94-9dc7-f83158e7ef28" xmlns:ns4="0ce2c5f7-90f9-4591-9b6e-6540d8346bfd" targetNamespace="http://schemas.microsoft.com/office/2006/metadata/properties" ma:root="true" ma:fieldsID="5612a1109f13f158309b6f190eb7503b" ns2:_="" ns3:_="" ns4:_="">
    <xsd:import namespace="547bcf80-8b1b-4511-8412-f7f9903bb3a9"/>
    <xsd:import namespace="c30e2885-58e1-4e94-9dc7-f83158e7ef28"/>
    <xsd:import namespace="0ce2c5f7-90f9-4591-9b6e-6540d8346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bcf80-8b1b-4511-8412-f7f9903bb3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0858339-22dc-49f9-bed0-4b2c0ae499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e2885-58e1-4e94-9dc7-f83158e7ef2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ee09b6f-ab72-4e6c-838d-ed8945cc359f}" ma:internalName="TaxCatchAll" ma:showField="CatchAllData" ma:web="0ce2c5f7-90f9-4591-9b6e-6540d8346b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e2c5f7-90f9-4591-9b6e-6540d8346bfd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99D905-9898-4074-A16F-53795F956015}">
  <ds:schemaRefs>
    <ds:schemaRef ds:uri="http://purl.org/dc/terms/"/>
    <ds:schemaRef ds:uri="http://schemas.openxmlformats.org/package/2006/metadata/core-properties"/>
    <ds:schemaRef ds:uri="c30e2885-58e1-4e94-9dc7-f83158e7ef28"/>
    <ds:schemaRef ds:uri="http://schemas.microsoft.com/office/2006/documentManagement/types"/>
    <ds:schemaRef ds:uri="2906fbf8-e47d-4c21-be87-cb09cf1c70cb"/>
    <ds:schemaRef ds:uri="http://purl.org/dc/elements/1.1/"/>
    <ds:schemaRef ds:uri="http://schemas.microsoft.com/office/2006/metadata/properties"/>
    <ds:schemaRef ds:uri="http://schemas.microsoft.com/office/infopath/2007/PartnerControls"/>
    <ds:schemaRef ds:uri="cd7196b5-af4d-4b5a-ba66-d723b2d8b01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35FA7F9-295C-4F93-9CE4-A38789B1B5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FAE509-0E0D-4560-9660-7527D5939204}"/>
</file>

<file path=customXml/itemProps4.xml><?xml version="1.0" encoding="utf-8"?>
<ds:datastoreItem xmlns:ds="http://schemas.openxmlformats.org/officeDocument/2006/customXml" ds:itemID="{DE0CB854-BAD3-4830-A3D7-0891B0057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Word-Letter Template 2023</Template>
  <TotalTime>8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Long</dc:creator>
  <cp:keywords/>
  <dc:description/>
  <cp:lastModifiedBy>Georgina Nash</cp:lastModifiedBy>
  <cp:revision>3</cp:revision>
  <cp:lastPrinted>2021-02-23T04:17:00Z</cp:lastPrinted>
  <dcterms:created xsi:type="dcterms:W3CDTF">2023-08-18T03:44:00Z</dcterms:created>
  <dcterms:modified xsi:type="dcterms:W3CDTF">2023-09-11T02:06:00Z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0x010100E06BF4FF36C90E469D9A7A61F92EC84F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